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A3" w:rsidRDefault="00D63AA3" w:rsidP="00D63AA3">
      <w:pPr>
        <w:autoSpaceDE w:val="0"/>
        <w:autoSpaceDN w:val="0"/>
        <w:adjustRightInd w:val="0"/>
        <w:spacing w:after="0" w:line="240" w:lineRule="auto"/>
        <w:rPr>
          <w:rFonts w:cs="Arial"/>
          <w:sz w:val="36"/>
          <w:szCs w:val="36"/>
        </w:rPr>
      </w:pPr>
    </w:p>
    <w:p w:rsidR="00D63AA3" w:rsidRPr="00D63AA3" w:rsidRDefault="00D63AA3" w:rsidP="00D63AA3">
      <w:pPr>
        <w:autoSpaceDE w:val="0"/>
        <w:autoSpaceDN w:val="0"/>
        <w:adjustRightInd w:val="0"/>
        <w:spacing w:after="0" w:line="240" w:lineRule="auto"/>
        <w:rPr>
          <w:rFonts w:cs="Arial"/>
          <w:sz w:val="36"/>
          <w:szCs w:val="36"/>
        </w:rPr>
      </w:pPr>
      <w:r w:rsidRPr="00D63AA3">
        <w:rPr>
          <w:rFonts w:cs="Arial"/>
          <w:sz w:val="36"/>
          <w:szCs w:val="36"/>
        </w:rPr>
        <w:t>Gesuch um rückwirkende Anerkennung von Modulen durch Bildungsanbieter</w:t>
      </w:r>
    </w:p>
    <w:p w:rsidR="00D63AA3" w:rsidRDefault="00D63AA3" w:rsidP="00D63AA3">
      <w:pPr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p w:rsidR="00D63AA3" w:rsidRPr="008B7C66" w:rsidRDefault="00D63AA3" w:rsidP="00D63AA3">
      <w:pPr>
        <w:rPr>
          <w:b/>
        </w:rPr>
      </w:pPr>
      <w:r w:rsidRPr="008B7C66">
        <w:rPr>
          <w:b/>
        </w:rPr>
        <w:t>Antrag</w:t>
      </w:r>
    </w:p>
    <w:p w:rsidR="00D63AA3" w:rsidRDefault="00D63AA3" w:rsidP="00D63AA3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>
        <w:t xml:space="preserve">Gemäss Wegleitung für die Beurteilung </w:t>
      </w:r>
      <w:r w:rsidRPr="00FE62BB">
        <w:rPr>
          <w:rFonts w:cs="Arial"/>
        </w:rPr>
        <w:t>der Gleichwertigkeit von Bildungsleistungen</w:t>
      </w:r>
      <w:r>
        <w:rPr>
          <w:rFonts w:cs="Arial"/>
        </w:rPr>
        <w:t xml:space="preserve"> </w:t>
      </w:r>
      <w:r w:rsidRPr="00FE62BB">
        <w:rPr>
          <w:rFonts w:cs="Arial"/>
        </w:rPr>
        <w:t xml:space="preserve">für </w:t>
      </w:r>
      <w:r>
        <w:rPr>
          <w:rFonts w:cs="Arial"/>
        </w:rPr>
        <w:t xml:space="preserve">die Zulassung zur Berufsprüfung </w:t>
      </w:r>
      <w:r w:rsidRPr="00FE62BB">
        <w:rPr>
          <w:rFonts w:cs="Arial"/>
          <w:bCs/>
        </w:rPr>
        <w:t xml:space="preserve">Medizinische Praxiskoordinatorin/Medizinischer </w:t>
      </w:r>
      <w:r>
        <w:rPr>
          <w:rFonts w:cs="Arial"/>
          <w:bCs/>
        </w:rPr>
        <w:t>Praxiskoordi</w:t>
      </w:r>
      <w:r>
        <w:rPr>
          <w:rFonts w:cs="Arial"/>
          <w:bCs/>
        </w:rPr>
        <w:softHyphen/>
        <w:t>na</w:t>
      </w:r>
      <w:r>
        <w:rPr>
          <w:rFonts w:cs="Arial"/>
          <w:bCs/>
        </w:rPr>
        <w:softHyphen/>
        <w:t xml:space="preserve">tor </w:t>
      </w:r>
      <w:r>
        <w:rPr>
          <w:rFonts w:cs="Arial"/>
        </w:rPr>
        <w:t xml:space="preserve">stellen wir das </w:t>
      </w:r>
      <w:r w:rsidRPr="00FE62BB">
        <w:rPr>
          <w:rFonts w:cs="Arial"/>
        </w:rPr>
        <w:t xml:space="preserve">Gesuch um </w:t>
      </w:r>
      <w:r>
        <w:rPr>
          <w:rFonts w:cs="Arial"/>
        </w:rPr>
        <w:t xml:space="preserve">rückwirkende </w:t>
      </w:r>
      <w:r>
        <w:rPr>
          <w:rFonts w:cs="Arial"/>
        </w:rPr>
        <w:t xml:space="preserve">Anerkennung </w:t>
      </w:r>
      <w:r w:rsidRPr="00FE62BB">
        <w:rPr>
          <w:rFonts w:cs="Arial"/>
        </w:rPr>
        <w:t>der Gleichwertigkei</w:t>
      </w:r>
      <w:r>
        <w:rPr>
          <w:rFonts w:cs="Arial"/>
        </w:rPr>
        <w:t xml:space="preserve">t </w:t>
      </w:r>
      <w:r>
        <w:rPr>
          <w:rFonts w:cs="Arial"/>
        </w:rPr>
        <w:t xml:space="preserve">eines Moduls. </w:t>
      </w:r>
    </w:p>
    <w:p w:rsidR="00D63AA3" w:rsidRDefault="00D63AA3" w:rsidP="00D63AA3">
      <w:pPr>
        <w:rPr>
          <w:rFonts w:ascii="Helvetica" w:hAnsi="Helvetica" w:cs="Helvetica"/>
        </w:rPr>
      </w:pPr>
    </w:p>
    <w:p w:rsidR="00D63AA3" w:rsidRPr="007B1E16" w:rsidRDefault="00D63AA3" w:rsidP="00D63AA3">
      <w:pPr>
        <w:rPr>
          <w:rFonts w:cs="Arial"/>
          <w:b/>
        </w:rPr>
      </w:pPr>
      <w:r w:rsidRPr="007B1E16">
        <w:rPr>
          <w:rFonts w:cs="Arial"/>
          <w:b/>
        </w:rPr>
        <w:t>Angaben zum Bildungsanbieter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5"/>
        <w:gridCol w:w="5713"/>
      </w:tblGrid>
      <w:tr w:rsidR="00D63AA3" w:rsidRPr="00F332C4" w:rsidTr="001A2450">
        <w:tc>
          <w:tcPr>
            <w:tcW w:w="3465" w:type="dxa"/>
          </w:tcPr>
          <w:p w:rsidR="00D63AA3" w:rsidRPr="00F332C4" w:rsidRDefault="00D63AA3" w:rsidP="009C0002">
            <w:r>
              <w:t>Dossiernummer</w:t>
            </w:r>
          </w:p>
        </w:tc>
        <w:tc>
          <w:tcPr>
            <w:tcW w:w="5713" w:type="dxa"/>
          </w:tcPr>
          <w:p w:rsidR="00D63AA3" w:rsidRDefault="00D63AA3" w:rsidP="009C0002">
            <w:r>
              <w:t>(wird durch odamed ausgefüllt)</w:t>
            </w:r>
          </w:p>
        </w:tc>
      </w:tr>
      <w:tr w:rsidR="00D63AA3" w:rsidRPr="00F332C4" w:rsidTr="001A2450">
        <w:tc>
          <w:tcPr>
            <w:tcW w:w="3465" w:type="dxa"/>
          </w:tcPr>
          <w:p w:rsidR="00D63AA3" w:rsidRDefault="00D63AA3" w:rsidP="009C0002">
            <w:r w:rsidRPr="00F332C4">
              <w:t>Name der Institution</w:t>
            </w:r>
          </w:p>
          <w:p w:rsidR="00D63AA3" w:rsidRDefault="00D63AA3" w:rsidP="009C0002"/>
          <w:p w:rsidR="00D63AA3" w:rsidRPr="00F332C4" w:rsidRDefault="00D63AA3" w:rsidP="009C0002"/>
        </w:tc>
        <w:tc>
          <w:tcPr>
            <w:tcW w:w="5713" w:type="dxa"/>
          </w:tcPr>
          <w:p w:rsidR="00D63AA3" w:rsidRDefault="00D63AA3" w:rsidP="009C0002"/>
          <w:p w:rsidR="00D63AA3" w:rsidRDefault="00D63AA3" w:rsidP="009C0002"/>
          <w:p w:rsidR="00D63AA3" w:rsidRPr="00F332C4" w:rsidRDefault="00D63AA3" w:rsidP="009C0002"/>
        </w:tc>
      </w:tr>
      <w:tr w:rsidR="00D63AA3" w:rsidRPr="00F332C4" w:rsidTr="001A2450">
        <w:tc>
          <w:tcPr>
            <w:tcW w:w="3465" w:type="dxa"/>
          </w:tcPr>
          <w:p w:rsidR="00D63AA3" w:rsidRDefault="00D63AA3" w:rsidP="009C0002">
            <w:r w:rsidRPr="00F332C4">
              <w:t>Adresse</w:t>
            </w:r>
          </w:p>
          <w:p w:rsidR="00D63AA3" w:rsidRDefault="00D63AA3" w:rsidP="009C0002"/>
          <w:p w:rsidR="00D63AA3" w:rsidRPr="00F332C4" w:rsidRDefault="00D63AA3" w:rsidP="009C0002"/>
        </w:tc>
        <w:tc>
          <w:tcPr>
            <w:tcW w:w="5713" w:type="dxa"/>
          </w:tcPr>
          <w:p w:rsidR="00D63AA3" w:rsidRPr="00F332C4" w:rsidRDefault="00D63AA3" w:rsidP="009C0002"/>
          <w:p w:rsidR="00D63AA3" w:rsidRDefault="00D63AA3" w:rsidP="009C0002"/>
          <w:p w:rsidR="00D63AA3" w:rsidRDefault="00D63AA3" w:rsidP="009C0002"/>
          <w:p w:rsidR="00D63AA3" w:rsidRPr="00F332C4" w:rsidRDefault="00D63AA3" w:rsidP="009C0002"/>
        </w:tc>
      </w:tr>
      <w:tr w:rsidR="00D63AA3" w:rsidRPr="00F332C4" w:rsidTr="001A2450">
        <w:tc>
          <w:tcPr>
            <w:tcW w:w="3465" w:type="dxa"/>
          </w:tcPr>
          <w:p w:rsidR="00D63AA3" w:rsidRDefault="00D63AA3" w:rsidP="009C0002">
            <w:r w:rsidRPr="00F332C4">
              <w:t>Kontaktperson für die Anerkennung</w:t>
            </w:r>
          </w:p>
          <w:p w:rsidR="00D63AA3" w:rsidRDefault="00D63AA3" w:rsidP="009C0002"/>
          <w:p w:rsidR="00D63AA3" w:rsidRPr="00F332C4" w:rsidRDefault="00D63AA3" w:rsidP="009C0002"/>
        </w:tc>
        <w:tc>
          <w:tcPr>
            <w:tcW w:w="5713" w:type="dxa"/>
          </w:tcPr>
          <w:p w:rsidR="00D63AA3" w:rsidRDefault="00D63AA3" w:rsidP="009C0002"/>
          <w:p w:rsidR="00D63AA3" w:rsidRDefault="00D63AA3" w:rsidP="009C0002"/>
          <w:p w:rsidR="00D63AA3" w:rsidRDefault="00D63AA3" w:rsidP="009C0002"/>
          <w:p w:rsidR="00D63AA3" w:rsidRPr="00F332C4" w:rsidRDefault="00D63AA3" w:rsidP="009C0002"/>
        </w:tc>
      </w:tr>
      <w:tr w:rsidR="00D63AA3" w:rsidRPr="00F332C4" w:rsidTr="001A2450">
        <w:tc>
          <w:tcPr>
            <w:tcW w:w="3465" w:type="dxa"/>
          </w:tcPr>
          <w:p w:rsidR="00D63AA3" w:rsidRDefault="00D63AA3" w:rsidP="009C0002">
            <w:r>
              <w:t xml:space="preserve">Telefonnummer </w:t>
            </w:r>
          </w:p>
          <w:p w:rsidR="00D63AA3" w:rsidRDefault="00D63AA3" w:rsidP="009C0002"/>
          <w:p w:rsidR="00D63AA3" w:rsidRDefault="00D63AA3" w:rsidP="009C0002">
            <w:r>
              <w:t>Website</w:t>
            </w:r>
          </w:p>
          <w:p w:rsidR="00D63AA3" w:rsidRDefault="00D63AA3" w:rsidP="009C0002"/>
          <w:p w:rsidR="00D63AA3" w:rsidRPr="00F332C4" w:rsidRDefault="00D63AA3" w:rsidP="009C0002">
            <w:r>
              <w:t>E-Mail</w:t>
            </w:r>
          </w:p>
        </w:tc>
        <w:tc>
          <w:tcPr>
            <w:tcW w:w="5713" w:type="dxa"/>
          </w:tcPr>
          <w:p w:rsidR="00D63AA3" w:rsidRDefault="00D63AA3" w:rsidP="009C0002"/>
          <w:p w:rsidR="00D63AA3" w:rsidRDefault="00D63AA3" w:rsidP="009C0002"/>
          <w:p w:rsidR="00D63AA3" w:rsidRDefault="00D63AA3" w:rsidP="009C0002"/>
          <w:p w:rsidR="00D63AA3" w:rsidRPr="00F332C4" w:rsidRDefault="00D63AA3" w:rsidP="009C0002"/>
          <w:p w:rsidR="00D63AA3" w:rsidRPr="00F332C4" w:rsidRDefault="00D63AA3" w:rsidP="009C0002"/>
        </w:tc>
      </w:tr>
    </w:tbl>
    <w:p w:rsidR="008F2126" w:rsidRPr="005507D7" w:rsidRDefault="008F2126" w:rsidP="005507D7">
      <w:pPr>
        <w:tabs>
          <w:tab w:val="left" w:pos="5387"/>
        </w:tabs>
        <w:spacing w:after="0"/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1"/>
        <w:gridCol w:w="5647"/>
      </w:tblGrid>
      <w:tr w:rsidR="001A2450" w:rsidRPr="00F332C4" w:rsidTr="001A2450">
        <w:tc>
          <w:tcPr>
            <w:tcW w:w="3531" w:type="dxa"/>
          </w:tcPr>
          <w:p w:rsidR="001A2450" w:rsidRDefault="001A2450" w:rsidP="009C0002">
            <w:r>
              <w:t>Bereits akkreditierte</w:t>
            </w:r>
            <w:r w:rsidRPr="00F332C4">
              <w:t xml:space="preserve"> </w:t>
            </w:r>
            <w:r>
              <w:t>Module</w:t>
            </w:r>
          </w:p>
          <w:p w:rsidR="001A2450" w:rsidRPr="00F332C4" w:rsidRDefault="001A2450" w:rsidP="009C0002"/>
        </w:tc>
        <w:tc>
          <w:tcPr>
            <w:tcW w:w="5647" w:type="dxa"/>
          </w:tcPr>
          <w:p w:rsidR="001A2450" w:rsidRDefault="001A2450" w:rsidP="009C0002"/>
          <w:p w:rsidR="001A2450" w:rsidRDefault="001A2450" w:rsidP="009C0002"/>
          <w:p w:rsidR="001A2450" w:rsidRDefault="001A2450" w:rsidP="009C0002"/>
          <w:p w:rsidR="001A2450" w:rsidRPr="00F332C4" w:rsidRDefault="001A2450" w:rsidP="009C0002"/>
        </w:tc>
      </w:tr>
      <w:tr w:rsidR="001A2450" w:rsidRPr="00F332C4" w:rsidTr="001A2450">
        <w:tc>
          <w:tcPr>
            <w:tcW w:w="3531" w:type="dxa"/>
          </w:tcPr>
          <w:p w:rsidR="001A2450" w:rsidRPr="00F332C4" w:rsidRDefault="001A2450" w:rsidP="001A2450">
            <w:r>
              <w:t xml:space="preserve">Gleichwertigkeitsantrag für das </w:t>
            </w:r>
            <w:r>
              <w:t xml:space="preserve">Modul </w:t>
            </w:r>
          </w:p>
        </w:tc>
        <w:tc>
          <w:tcPr>
            <w:tcW w:w="5647" w:type="dxa"/>
          </w:tcPr>
          <w:p w:rsidR="001A2450" w:rsidRPr="00F332C4" w:rsidRDefault="001A2450" w:rsidP="001A2450"/>
        </w:tc>
      </w:tr>
    </w:tbl>
    <w:p w:rsidR="001A2450" w:rsidRDefault="001A2450" w:rsidP="001A2450">
      <w:pPr>
        <w:rPr>
          <w:b/>
        </w:rPr>
      </w:pPr>
    </w:p>
    <w:p w:rsidR="001A2450" w:rsidRDefault="001A2450" w:rsidP="001A2450">
      <w:r w:rsidRPr="001A2450">
        <w:t>Pro Modul ist ein separates Gesuch einzureichen</w:t>
      </w:r>
      <w:r>
        <w:t>. Das ausgefüllte Formular ist auszu</w:t>
      </w:r>
      <w:r>
        <w:softHyphen/>
        <w:t xml:space="preserve">drucken, zu unterzeichnen und samt Beilagen an die OdA Berufsbildung MPA einzusenden. Gleichzeitig sind alle Unterlagen per Mail zu senden an </w:t>
      </w:r>
      <w:hyperlink r:id="rId7" w:history="1">
        <w:r w:rsidRPr="006017A1">
          <w:rPr>
            <w:rStyle w:val="Hyperlink"/>
          </w:rPr>
          <w:t>info@odamed.ch</w:t>
        </w:r>
      </w:hyperlink>
      <w:r>
        <w:t xml:space="preserve"> </w:t>
      </w:r>
    </w:p>
    <w:p w:rsidR="001A2450" w:rsidRPr="001A2450" w:rsidRDefault="001A2450" w:rsidP="001A2450"/>
    <w:p w:rsidR="001A2450" w:rsidRPr="00C538F1" w:rsidRDefault="001A2450" w:rsidP="001A2450">
      <w:pPr>
        <w:rPr>
          <w:b/>
        </w:rPr>
      </w:pPr>
      <w:r w:rsidRPr="00C538F1">
        <w:rPr>
          <w:b/>
        </w:rPr>
        <w:t>Dem Gesuch beizulegen sind:</w:t>
      </w:r>
    </w:p>
    <w:p w:rsidR="001A2450" w:rsidRPr="007B1E16" w:rsidRDefault="001A2450" w:rsidP="001A2450">
      <w:pPr>
        <w:autoSpaceDE w:val="0"/>
        <w:autoSpaceDN w:val="0"/>
        <w:adjustRightInd w:val="0"/>
        <w:spacing w:after="120" w:line="240" w:lineRule="auto"/>
        <w:ind w:left="425" w:hanging="425"/>
        <w:rPr>
          <w:rFonts w:cs="Arial"/>
        </w:rPr>
      </w:pPr>
      <w:r>
        <w:rPr>
          <w:rFonts w:cs="Arial"/>
        </w:rPr>
        <w:t>a)</w:t>
      </w:r>
      <w:r>
        <w:rPr>
          <w:rFonts w:cs="Arial"/>
        </w:rPr>
        <w:tab/>
      </w:r>
      <w:r w:rsidRPr="007B1E16">
        <w:rPr>
          <w:rFonts w:cs="Arial"/>
        </w:rPr>
        <w:t>Auflistung aller zur Beurteilung angemeldeter Lehrgänge mit Angabe von Unterrichtsort</w:t>
      </w:r>
      <w:r>
        <w:rPr>
          <w:rFonts w:cs="Arial"/>
        </w:rPr>
        <w:t xml:space="preserve"> </w:t>
      </w:r>
      <w:r w:rsidRPr="007B1E16">
        <w:rPr>
          <w:rFonts w:cs="Arial"/>
        </w:rPr>
        <w:t>und Datum;</w:t>
      </w:r>
    </w:p>
    <w:p w:rsidR="001A2450" w:rsidRPr="007B1E16" w:rsidRDefault="001A2450" w:rsidP="001A2450">
      <w:pPr>
        <w:autoSpaceDE w:val="0"/>
        <w:autoSpaceDN w:val="0"/>
        <w:adjustRightInd w:val="0"/>
        <w:spacing w:after="120" w:line="240" w:lineRule="auto"/>
        <w:ind w:left="425" w:hanging="425"/>
        <w:rPr>
          <w:rFonts w:cs="Arial"/>
        </w:rPr>
      </w:pPr>
      <w:r>
        <w:rPr>
          <w:rFonts w:cs="Arial"/>
        </w:rPr>
        <w:t>b)</w:t>
      </w:r>
      <w:r>
        <w:rPr>
          <w:rFonts w:cs="Arial"/>
        </w:rPr>
        <w:tab/>
      </w:r>
      <w:r w:rsidRPr="007B1E16">
        <w:rPr>
          <w:rFonts w:cs="Arial"/>
        </w:rPr>
        <w:t>Übersicht der Lernziele als Gegenüberstellung zum Kompetenzraster der Moduliden</w:t>
      </w:r>
      <w:r>
        <w:rPr>
          <w:rFonts w:cs="Arial"/>
        </w:rPr>
        <w:softHyphen/>
      </w:r>
      <w:r w:rsidRPr="007B1E16">
        <w:rPr>
          <w:rFonts w:cs="Arial"/>
        </w:rPr>
        <w:t>tifi</w:t>
      </w:r>
      <w:r>
        <w:rPr>
          <w:rFonts w:cs="Arial"/>
        </w:rPr>
        <w:softHyphen/>
      </w:r>
      <w:r w:rsidRPr="007B1E16">
        <w:rPr>
          <w:rFonts w:cs="Arial"/>
        </w:rPr>
        <w:t>kation</w:t>
      </w:r>
      <w:r>
        <w:rPr>
          <w:rFonts w:cs="Arial"/>
        </w:rPr>
        <w:t xml:space="preserve"> </w:t>
      </w:r>
      <w:r w:rsidRPr="007B1E16">
        <w:rPr>
          <w:rFonts w:cs="Arial"/>
        </w:rPr>
        <w:t>der OdA Berufsbildung MPA mit Angabe der Lernzeiten;</w:t>
      </w:r>
    </w:p>
    <w:p w:rsidR="001A2450" w:rsidRPr="007B1E16" w:rsidRDefault="001A2450" w:rsidP="001A2450">
      <w:pPr>
        <w:autoSpaceDE w:val="0"/>
        <w:autoSpaceDN w:val="0"/>
        <w:adjustRightInd w:val="0"/>
        <w:spacing w:after="120" w:line="240" w:lineRule="auto"/>
        <w:ind w:left="425" w:hanging="425"/>
        <w:rPr>
          <w:rFonts w:cs="Arial"/>
        </w:rPr>
      </w:pPr>
      <w:r>
        <w:rPr>
          <w:rFonts w:cs="Arial"/>
        </w:rPr>
        <w:t>c)</w:t>
      </w:r>
      <w:r>
        <w:rPr>
          <w:rFonts w:cs="Arial"/>
        </w:rPr>
        <w:tab/>
      </w:r>
      <w:r w:rsidRPr="007B1E16">
        <w:rPr>
          <w:rFonts w:cs="Arial"/>
        </w:rPr>
        <w:t>Beschreibung des Qualifikationsverfahrens mit Lösungs- und Bewertungsraster;</w:t>
      </w:r>
    </w:p>
    <w:p w:rsidR="001A2450" w:rsidRPr="007B1E16" w:rsidRDefault="001A2450" w:rsidP="001A2450">
      <w:pPr>
        <w:autoSpaceDE w:val="0"/>
        <w:autoSpaceDN w:val="0"/>
        <w:adjustRightInd w:val="0"/>
        <w:spacing w:after="120" w:line="240" w:lineRule="auto"/>
        <w:ind w:left="425" w:hanging="425"/>
        <w:rPr>
          <w:rFonts w:cs="Arial"/>
        </w:rPr>
      </w:pPr>
      <w:r>
        <w:rPr>
          <w:rFonts w:cs="Arial"/>
        </w:rPr>
        <w:t>d)</w:t>
      </w:r>
      <w:r>
        <w:rPr>
          <w:rFonts w:cs="Arial"/>
        </w:rPr>
        <w:tab/>
      </w:r>
      <w:r w:rsidRPr="007B1E16">
        <w:rPr>
          <w:rFonts w:cs="Arial"/>
        </w:rPr>
        <w:t xml:space="preserve">Liste der Lehrmittel und Kursunterlagen (Autor, </w:t>
      </w:r>
      <w:r>
        <w:rPr>
          <w:rFonts w:cs="Arial"/>
        </w:rPr>
        <w:t xml:space="preserve">Titel, Verlag, ISBN-Nummer bzw. </w:t>
      </w:r>
      <w:r w:rsidRPr="007B1E16">
        <w:rPr>
          <w:rFonts w:cs="Arial"/>
        </w:rPr>
        <w:t>Beilage eines Exemplars bei schuleigenen Lehrmitteln);</w:t>
      </w:r>
    </w:p>
    <w:p w:rsidR="001A2450" w:rsidRPr="007B1E16" w:rsidRDefault="001A2450" w:rsidP="001A2450">
      <w:pPr>
        <w:autoSpaceDE w:val="0"/>
        <w:autoSpaceDN w:val="0"/>
        <w:adjustRightInd w:val="0"/>
        <w:spacing w:after="120" w:line="240" w:lineRule="auto"/>
        <w:ind w:left="425" w:hanging="425"/>
        <w:rPr>
          <w:rFonts w:cs="Arial"/>
        </w:rPr>
      </w:pPr>
      <w:r>
        <w:rPr>
          <w:rFonts w:cs="Arial"/>
        </w:rPr>
        <w:t>e)</w:t>
      </w:r>
      <w:r>
        <w:rPr>
          <w:rFonts w:cs="Arial"/>
        </w:rPr>
        <w:tab/>
      </w:r>
      <w:r w:rsidRPr="007B1E16">
        <w:rPr>
          <w:rFonts w:cs="Arial"/>
        </w:rPr>
        <w:t>Ausschreibung der Ausbildung, aus der die Ausbildungsziele und die Zulassungs</w:t>
      </w:r>
      <w:r>
        <w:rPr>
          <w:rFonts w:cs="Arial"/>
        </w:rPr>
        <w:softHyphen/>
      </w:r>
      <w:r w:rsidRPr="007B1E16">
        <w:rPr>
          <w:rFonts w:cs="Arial"/>
        </w:rPr>
        <w:t>voraus</w:t>
      </w:r>
      <w:r>
        <w:rPr>
          <w:rFonts w:cs="Arial"/>
        </w:rPr>
        <w:softHyphen/>
      </w:r>
      <w:r w:rsidRPr="007B1E16">
        <w:rPr>
          <w:rFonts w:cs="Arial"/>
        </w:rPr>
        <w:t>setzungen</w:t>
      </w:r>
      <w:r>
        <w:rPr>
          <w:rFonts w:cs="Arial"/>
        </w:rPr>
        <w:t xml:space="preserve"> </w:t>
      </w:r>
      <w:r w:rsidRPr="007B1E16">
        <w:rPr>
          <w:rFonts w:cs="Arial"/>
        </w:rPr>
        <w:t>hervorgehen;</w:t>
      </w:r>
    </w:p>
    <w:p w:rsidR="001A2450" w:rsidRDefault="001A2450" w:rsidP="001A2450">
      <w:pPr>
        <w:autoSpaceDE w:val="0"/>
        <w:autoSpaceDN w:val="0"/>
        <w:adjustRightInd w:val="0"/>
        <w:spacing w:after="120" w:line="240" w:lineRule="auto"/>
        <w:ind w:left="425" w:hanging="425"/>
        <w:rPr>
          <w:rFonts w:cs="Arial"/>
        </w:rPr>
      </w:pPr>
      <w:r>
        <w:rPr>
          <w:rFonts w:cs="Arial"/>
        </w:rPr>
        <w:t>f)</w:t>
      </w:r>
      <w:r>
        <w:rPr>
          <w:rFonts w:cs="Arial"/>
        </w:rPr>
        <w:tab/>
      </w:r>
      <w:r w:rsidRPr="007B1E16">
        <w:rPr>
          <w:rFonts w:cs="Arial"/>
        </w:rPr>
        <w:t>Kopie des ausgestellten Diploms, Zertifikats oder eines anderen Qualifikationsnach</w:t>
      </w:r>
      <w:r w:rsidR="0045683B">
        <w:rPr>
          <w:rFonts w:cs="Arial"/>
        </w:rPr>
        <w:softHyphen/>
      </w:r>
      <w:r w:rsidRPr="007B1E16">
        <w:rPr>
          <w:rFonts w:cs="Arial"/>
        </w:rPr>
        <w:t>weises</w:t>
      </w:r>
      <w:r>
        <w:rPr>
          <w:rFonts w:cs="Arial"/>
        </w:rPr>
        <w:t xml:space="preserve"> </w:t>
      </w:r>
      <w:r w:rsidRPr="007B1E16">
        <w:rPr>
          <w:rFonts w:cs="Arial"/>
        </w:rPr>
        <w:t>über den erfolgreichen Besuch der Ausbildung.</w:t>
      </w:r>
    </w:p>
    <w:p w:rsidR="0045683B" w:rsidRPr="007B1E16" w:rsidRDefault="0045683B" w:rsidP="001A2450">
      <w:pPr>
        <w:autoSpaceDE w:val="0"/>
        <w:autoSpaceDN w:val="0"/>
        <w:adjustRightInd w:val="0"/>
        <w:spacing w:after="120" w:line="240" w:lineRule="auto"/>
        <w:ind w:left="425" w:hanging="425"/>
        <w:rPr>
          <w:rFonts w:cs="Arial"/>
        </w:rPr>
      </w:pPr>
      <w:r>
        <w:rPr>
          <w:rFonts w:cs="Arial"/>
        </w:rPr>
        <w:t xml:space="preserve">g) </w:t>
      </w:r>
      <w:r>
        <w:rPr>
          <w:rFonts w:cs="Arial"/>
        </w:rPr>
        <w:tab/>
        <w:t>Beilagenverzeichnis.</w:t>
      </w: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</w:p>
    <w:p w:rsidR="001A2450" w:rsidRPr="00891B50" w:rsidRDefault="001A2450" w:rsidP="001A2450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Erklärung</w:t>
      </w: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1A2450" w:rsidRDefault="001A2450" w:rsidP="001A245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0" w:hanging="420"/>
        <w:rPr>
          <w:rFonts w:cs="Arial"/>
        </w:rPr>
      </w:pPr>
      <w:sdt>
        <w:sdtPr>
          <w:rPr>
            <w:rFonts w:cs="Arial"/>
          </w:rPr>
          <w:id w:val="-368610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5683B"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cs="Arial"/>
        </w:rPr>
        <w:tab/>
        <w:t>W</w:t>
      </w:r>
      <w:r>
        <w:rPr>
          <w:rFonts w:cs="Arial"/>
        </w:rPr>
        <w:t>ir</w:t>
      </w:r>
      <w:r w:rsidRPr="00670964">
        <w:rPr>
          <w:rFonts w:cs="Arial"/>
        </w:rPr>
        <w:t xml:space="preserve"> </w:t>
      </w:r>
      <w:r>
        <w:rPr>
          <w:rFonts w:cs="Arial"/>
        </w:rPr>
        <w:t>erklären uns mit den Vorgaben des vorliegenden Anerkennungsverfahrens einver</w:t>
      </w:r>
      <w:r>
        <w:rPr>
          <w:rFonts w:cs="Arial"/>
        </w:rPr>
        <w:softHyphen/>
      </w:r>
      <w:r>
        <w:rPr>
          <w:rFonts w:cs="Arial"/>
        </w:rPr>
        <w:t>standen.</w:t>
      </w: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  <w:r>
        <w:t>Ort, Datum</w:t>
      </w:r>
      <w:r>
        <w:t>:</w:t>
      </w: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</w:p>
    <w:p w:rsidR="001A2450" w:rsidRDefault="001A2450" w:rsidP="001A2450">
      <w:pPr>
        <w:autoSpaceDE w:val="0"/>
        <w:autoSpaceDN w:val="0"/>
        <w:adjustRightInd w:val="0"/>
        <w:spacing w:after="0" w:line="240" w:lineRule="auto"/>
      </w:pPr>
      <w:r>
        <w:t>Unterschrift</w:t>
      </w:r>
      <w:r>
        <w:t>:</w:t>
      </w:r>
    </w:p>
    <w:p w:rsidR="00282513" w:rsidRPr="005507D7" w:rsidRDefault="00282513" w:rsidP="005507D7">
      <w:pPr>
        <w:tabs>
          <w:tab w:val="left" w:pos="5387"/>
        </w:tabs>
        <w:spacing w:after="0"/>
        <w:rPr>
          <w:rFonts w:cs="Arial"/>
        </w:rPr>
      </w:pPr>
    </w:p>
    <w:sectPr w:rsidR="00282513" w:rsidRPr="005507D7" w:rsidSect="0028251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851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AA3" w:rsidRDefault="00D63AA3" w:rsidP="00C76C3A">
      <w:pPr>
        <w:spacing w:after="0" w:line="240" w:lineRule="auto"/>
      </w:pPr>
      <w:r>
        <w:separator/>
      </w:r>
    </w:p>
  </w:endnote>
  <w:endnote w:type="continuationSeparator" w:id="0">
    <w:p w:rsidR="00D63AA3" w:rsidRDefault="00D63AA3" w:rsidP="00C76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513" w:rsidRPr="00282513" w:rsidRDefault="00282513">
    <w:pPr>
      <w:pStyle w:val="Fuzeile"/>
      <w:jc w:val="center"/>
      <w:rPr>
        <w:sz w:val="18"/>
        <w:szCs w:val="18"/>
      </w:rPr>
    </w:pPr>
    <w:r w:rsidRPr="00282513">
      <w:rPr>
        <w:sz w:val="18"/>
        <w:szCs w:val="18"/>
      </w:rPr>
      <w:fldChar w:fldCharType="begin"/>
    </w:r>
    <w:r w:rsidRPr="00282513">
      <w:rPr>
        <w:sz w:val="18"/>
        <w:szCs w:val="18"/>
      </w:rPr>
      <w:instrText>PAGE   \* MERGEFORMAT</w:instrText>
    </w:r>
    <w:r w:rsidRPr="00282513">
      <w:rPr>
        <w:sz w:val="18"/>
        <w:szCs w:val="18"/>
      </w:rPr>
      <w:fldChar w:fldCharType="separate"/>
    </w:r>
    <w:r w:rsidR="00B83823" w:rsidRPr="00B83823">
      <w:rPr>
        <w:noProof/>
        <w:sz w:val="18"/>
        <w:szCs w:val="18"/>
        <w:lang w:val="de-DE"/>
      </w:rPr>
      <w:t>2</w:t>
    </w:r>
    <w:r w:rsidRPr="00282513">
      <w:rPr>
        <w:sz w:val="18"/>
        <w:szCs w:val="18"/>
      </w:rPr>
      <w:fldChar w:fldCharType="end"/>
    </w:r>
  </w:p>
  <w:p w:rsidR="00282513" w:rsidRDefault="0028251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513" w:rsidRDefault="00282513" w:rsidP="00282513">
    <w:pPr>
      <w:pStyle w:val="Fuzeile"/>
      <w:rPr>
        <w:sz w:val="16"/>
        <w:szCs w:val="16"/>
      </w:rPr>
    </w:pPr>
  </w:p>
  <w:p w:rsidR="00813C2E" w:rsidRDefault="000910FE" w:rsidP="00813C2E">
    <w:pPr>
      <w:pStyle w:val="Fuzeile"/>
      <w:spacing w:line="288" w:lineRule="auto"/>
      <w:jc w:val="center"/>
      <w:rPr>
        <w:sz w:val="16"/>
        <w:szCs w:val="16"/>
      </w:rPr>
    </w:pPr>
    <w:r>
      <w:rPr>
        <w:sz w:val="16"/>
        <w:szCs w:val="16"/>
      </w:rPr>
      <w:t>Ges</w:t>
    </w:r>
    <w:r w:rsidR="00C520EA">
      <w:rPr>
        <w:sz w:val="16"/>
        <w:szCs w:val="16"/>
      </w:rPr>
      <w:t>chäftsstelle/Secrétariat/Segrete</w:t>
    </w:r>
    <w:r>
      <w:rPr>
        <w:sz w:val="16"/>
        <w:szCs w:val="16"/>
      </w:rPr>
      <w:t>ria</w:t>
    </w:r>
    <w:r w:rsidR="00282513" w:rsidRPr="00AA599D">
      <w:rPr>
        <w:sz w:val="16"/>
        <w:szCs w:val="16"/>
      </w:rPr>
      <w:t xml:space="preserve">: Advokaturbüro </w:t>
    </w:r>
    <w:r w:rsidR="00813C2E">
      <w:rPr>
        <w:sz w:val="16"/>
        <w:szCs w:val="16"/>
      </w:rPr>
      <w:t xml:space="preserve">Bruno </w:t>
    </w:r>
    <w:r>
      <w:rPr>
        <w:sz w:val="16"/>
        <w:szCs w:val="16"/>
      </w:rPr>
      <w:t>Gutknecht, Monbijoustrasse</w:t>
    </w:r>
    <w:r w:rsidR="00813C2E">
      <w:rPr>
        <w:sz w:val="16"/>
        <w:szCs w:val="16"/>
      </w:rPr>
      <w:t xml:space="preserve"> 35/Postfach</w:t>
    </w:r>
    <w:r w:rsidR="00282513" w:rsidRPr="00AA599D">
      <w:rPr>
        <w:sz w:val="16"/>
        <w:szCs w:val="16"/>
      </w:rPr>
      <w:t xml:space="preserve"> 6432,</w:t>
    </w:r>
    <w:r w:rsidR="00813C2E">
      <w:rPr>
        <w:sz w:val="16"/>
        <w:szCs w:val="16"/>
      </w:rPr>
      <w:t xml:space="preserve"> 3001 Bern</w:t>
    </w:r>
  </w:p>
  <w:p w:rsidR="00282513" w:rsidRPr="00AA599D" w:rsidRDefault="000910FE" w:rsidP="00813C2E">
    <w:pPr>
      <w:pStyle w:val="Fuzeile"/>
      <w:spacing w:line="288" w:lineRule="auto"/>
      <w:jc w:val="center"/>
      <w:rPr>
        <w:sz w:val="16"/>
        <w:szCs w:val="16"/>
      </w:rPr>
    </w:pPr>
    <w:r>
      <w:rPr>
        <w:sz w:val="16"/>
        <w:szCs w:val="16"/>
      </w:rPr>
      <w:t>Te</w:t>
    </w:r>
    <w:r w:rsidR="00813C2E">
      <w:rPr>
        <w:sz w:val="16"/>
        <w:szCs w:val="16"/>
      </w:rPr>
      <w:t xml:space="preserve">l. +41 (0) 31 380 54 58, Fax +41 (0) 31 381 04 57, </w:t>
    </w:r>
    <w:hyperlink r:id="rId1" w:history="1">
      <w:r w:rsidR="00282513" w:rsidRPr="00813C2E">
        <w:rPr>
          <w:rStyle w:val="Hyperlink"/>
          <w:color w:val="000000"/>
          <w:sz w:val="16"/>
          <w:szCs w:val="16"/>
          <w:u w:val="none"/>
        </w:rPr>
        <w:t>info@odamed.ch</w:t>
      </w:r>
    </w:hyperlink>
    <w:r w:rsidR="00282513" w:rsidRPr="00813C2E">
      <w:rPr>
        <w:color w:val="000000"/>
        <w:sz w:val="16"/>
        <w:szCs w:val="16"/>
      </w:rPr>
      <w:t xml:space="preserve">  </w:t>
    </w:r>
    <w:hyperlink r:id="rId2" w:history="1">
      <w:r w:rsidR="00282513" w:rsidRPr="00813C2E">
        <w:rPr>
          <w:rStyle w:val="Hyperlink"/>
          <w:color w:val="000000"/>
          <w:sz w:val="16"/>
          <w:szCs w:val="16"/>
          <w:u w:val="none"/>
        </w:rPr>
        <w:t>www.odamed.ch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AA3" w:rsidRDefault="00D63AA3" w:rsidP="00C76C3A">
      <w:pPr>
        <w:spacing w:after="0" w:line="240" w:lineRule="auto"/>
      </w:pPr>
      <w:r>
        <w:separator/>
      </w:r>
    </w:p>
  </w:footnote>
  <w:footnote w:type="continuationSeparator" w:id="0">
    <w:p w:rsidR="00D63AA3" w:rsidRDefault="00D63AA3" w:rsidP="00C76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C3A" w:rsidRDefault="00C76C3A" w:rsidP="00C76C3A">
    <w:pPr>
      <w:pStyle w:val="Kopfzeile"/>
      <w:tabs>
        <w:tab w:val="clear" w:pos="453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1DF" w:rsidRPr="00B83823" w:rsidRDefault="004501DF" w:rsidP="00B83823">
    <w:pPr>
      <w:tabs>
        <w:tab w:val="right" w:pos="8789"/>
      </w:tabs>
      <w:spacing w:after="0"/>
      <w:rPr>
        <w:rFonts w:cs="Arial"/>
        <w:color w:val="BFBFBF" w:themeColor="background1" w:themeShade="BF"/>
        <w:sz w:val="36"/>
        <w:szCs w:val="36"/>
      </w:rPr>
    </w:pPr>
    <w:r>
      <w:rPr>
        <w:rFonts w:cs="Arial"/>
        <w:noProof/>
        <w:lang w:eastAsia="de-CH"/>
      </w:rPr>
      <w:drawing>
        <wp:inline distT="0" distB="0" distL="0" distR="0">
          <wp:extent cx="2575560" cy="883920"/>
          <wp:effectExtent l="0" t="0" r="0" b="0"/>
          <wp:docPr id="15" name="Bild 15" descr="Y:\Logos\odamed\Logo_Odamed_d_f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Y:\Logos\odamed\Logo_Odamed_d_f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3823">
      <w:rPr>
        <w:rFonts w:cs="Arial"/>
      </w:rPr>
      <w:tab/>
    </w:r>
    <w:r w:rsidR="00B83823" w:rsidRPr="00B83823">
      <w:rPr>
        <w:rFonts w:cs="Arial"/>
        <w:color w:val="BFBFBF" w:themeColor="background1" w:themeShade="BF"/>
        <w:sz w:val="36"/>
        <w:szCs w:val="36"/>
      </w:rPr>
      <w:t>6.51d</w:t>
    </w:r>
  </w:p>
  <w:p w:rsidR="004501DF" w:rsidRPr="004501DF" w:rsidRDefault="004501DF" w:rsidP="004501D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CB0FB8"/>
    <w:multiLevelType w:val="hybridMultilevel"/>
    <w:tmpl w:val="544C73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AA3"/>
    <w:rsid w:val="00057487"/>
    <w:rsid w:val="000910FE"/>
    <w:rsid w:val="001048F3"/>
    <w:rsid w:val="001A2450"/>
    <w:rsid w:val="00282513"/>
    <w:rsid w:val="004501DF"/>
    <w:rsid w:val="0045683B"/>
    <w:rsid w:val="00470427"/>
    <w:rsid w:val="005507D7"/>
    <w:rsid w:val="006018BD"/>
    <w:rsid w:val="00813C2E"/>
    <w:rsid w:val="008F2126"/>
    <w:rsid w:val="008F7B5C"/>
    <w:rsid w:val="009673BD"/>
    <w:rsid w:val="00996301"/>
    <w:rsid w:val="009B0971"/>
    <w:rsid w:val="009E6308"/>
    <w:rsid w:val="00A605E2"/>
    <w:rsid w:val="00AA599D"/>
    <w:rsid w:val="00AB2837"/>
    <w:rsid w:val="00B83823"/>
    <w:rsid w:val="00C20284"/>
    <w:rsid w:val="00C520EA"/>
    <w:rsid w:val="00C76C3A"/>
    <w:rsid w:val="00D6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1E0DAA5-794F-444B-988C-A9017900B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3AA3"/>
    <w:pPr>
      <w:spacing w:after="200" w:line="276" w:lineRule="auto"/>
    </w:pPr>
    <w:rPr>
      <w:rFonts w:ascii="Arial" w:eastAsiaTheme="minorHAnsi" w:hAnsi="Arial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6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76C3A"/>
  </w:style>
  <w:style w:type="paragraph" w:styleId="Fuzeile">
    <w:name w:val="footer"/>
    <w:basedOn w:val="Standard"/>
    <w:link w:val="FuzeileZchn"/>
    <w:unhideWhenUsed/>
    <w:rsid w:val="00C76C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C76C3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76C3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A59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odamed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Odamed\Gestaltung\Briefpapiere\Odamed_GS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Odamed_GS2</Template>
  <TotalTime>0</TotalTime>
  <Pages>2</Pages>
  <Words>248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1813</CharactersWithSpaces>
  <SharedDoc>false</SharedDoc>
  <HLinks>
    <vt:vector size="12" baseType="variant">
      <vt:variant>
        <vt:i4>393310</vt:i4>
      </vt:variant>
      <vt:variant>
        <vt:i4>6</vt:i4>
      </vt:variant>
      <vt:variant>
        <vt:i4>0</vt:i4>
      </vt:variant>
      <vt:variant>
        <vt:i4>5</vt:i4>
      </vt:variant>
      <vt:variant>
        <vt:lpwstr>http://www.odamed.ch/</vt:lpwstr>
      </vt:variant>
      <vt:variant>
        <vt:lpwstr/>
      </vt:variant>
      <vt:variant>
        <vt:i4>2293774</vt:i4>
      </vt:variant>
      <vt:variant>
        <vt:i4>3</vt:i4>
      </vt:variant>
      <vt:variant>
        <vt:i4>0</vt:i4>
      </vt:variant>
      <vt:variant>
        <vt:i4>5</vt:i4>
      </vt:variant>
      <vt:variant>
        <vt:lpwstr>mailto:info@odamed.ch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Gutknecht</dc:creator>
  <cp:lastModifiedBy>Bruno Gutknecht</cp:lastModifiedBy>
  <cp:revision>5</cp:revision>
  <cp:lastPrinted>2013-01-08T12:52:00Z</cp:lastPrinted>
  <dcterms:created xsi:type="dcterms:W3CDTF">2015-02-28T08:42:00Z</dcterms:created>
  <dcterms:modified xsi:type="dcterms:W3CDTF">2015-02-28T09:30:00Z</dcterms:modified>
</cp:coreProperties>
</file>